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343AE" w14:textId="0F409E7F" w:rsidR="00E81978" w:rsidRPr="00A54112" w:rsidRDefault="00000000">
      <w:pPr>
        <w:pStyle w:val="Title"/>
        <w:rPr>
          <w:b/>
          <w:bCs/>
          <w:noProof/>
          <w:sz w:val="36"/>
          <w:szCs w:val="36"/>
        </w:rPr>
      </w:pPr>
      <w:sdt>
        <w:sdtPr>
          <w:rPr>
            <w:b/>
            <w:bCs/>
            <w:noProof/>
            <w:sz w:val="40"/>
            <w:szCs w:val="40"/>
          </w:rPr>
          <w:alias w:val="Τίτλος:"/>
          <w:tag w:val="Τίτλος:"/>
          <w:id w:val="726351117"/>
          <w:placeholder>
            <w:docPart w:val="E2F37061649748CC967FC88B223B1A39"/>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A54112" w:rsidRPr="00A54112">
            <w:rPr>
              <w:b/>
              <w:bCs/>
              <w:noProof/>
              <w:sz w:val="40"/>
              <w:szCs w:val="40"/>
            </w:rPr>
            <w:t>Τίτλος εργασίας:</w:t>
          </w:r>
        </w:sdtContent>
      </w:sdt>
    </w:p>
    <w:p w14:paraId="16F845ED" w14:textId="6D2349FF" w:rsidR="00B823AA" w:rsidRPr="00A54112" w:rsidRDefault="00A54112" w:rsidP="00B823AA">
      <w:pPr>
        <w:pStyle w:val="2"/>
        <w:rPr>
          <w:noProof/>
          <w:sz w:val="32"/>
          <w:szCs w:val="32"/>
        </w:rPr>
      </w:pPr>
      <w:r w:rsidRPr="00A54112">
        <w:rPr>
          <w:noProof/>
          <w:sz w:val="32"/>
          <w:szCs w:val="32"/>
        </w:rPr>
        <w:t>Ονοματεπώνυμο</w:t>
      </w:r>
      <w:r w:rsidRPr="00A54112">
        <w:rPr>
          <w:noProof/>
          <w:sz w:val="32"/>
          <w:szCs w:val="32"/>
          <w:vertAlign w:val="superscript"/>
        </w:rPr>
        <w:t>1</w:t>
      </w:r>
      <w:r w:rsidRPr="00A54112">
        <w:rPr>
          <w:noProof/>
          <w:sz w:val="32"/>
          <w:szCs w:val="32"/>
        </w:rPr>
        <w:t>, ΑΜ:</w:t>
      </w:r>
    </w:p>
    <w:p w14:paraId="68619A3B" w14:textId="5D99DB0A" w:rsidR="00A54112" w:rsidRPr="00A54112" w:rsidRDefault="00A54112" w:rsidP="00B823AA">
      <w:pPr>
        <w:pStyle w:val="2"/>
        <w:rPr>
          <w:noProof/>
          <w:sz w:val="32"/>
          <w:szCs w:val="32"/>
        </w:rPr>
      </w:pPr>
      <w:r w:rsidRPr="00A54112">
        <w:rPr>
          <w:noProof/>
          <w:sz w:val="32"/>
          <w:szCs w:val="32"/>
        </w:rPr>
        <w:t>Ονοματεπώνυμο</w:t>
      </w:r>
      <w:r w:rsidRPr="00A54112">
        <w:rPr>
          <w:noProof/>
          <w:sz w:val="32"/>
          <w:szCs w:val="32"/>
          <w:vertAlign w:val="superscript"/>
        </w:rPr>
        <w:t>2</w:t>
      </w:r>
      <w:r w:rsidRPr="00A54112">
        <w:rPr>
          <w:noProof/>
          <w:sz w:val="32"/>
          <w:szCs w:val="32"/>
        </w:rPr>
        <w:t>, ΑΜ:</w:t>
      </w:r>
    </w:p>
    <w:p w14:paraId="4D9F5529" w14:textId="468804D4" w:rsidR="00E81978" w:rsidRDefault="00A54112" w:rsidP="00B823AA">
      <w:pPr>
        <w:pStyle w:val="2"/>
        <w:rPr>
          <w:noProof/>
        </w:rPr>
      </w:pPr>
      <w:r>
        <w:rPr>
          <w:noProof/>
        </w:rPr>
        <w:t xml:space="preserve">Τμήμα Εκπαίδευσης και Αγωγής στην Προσχολική Ηλικία </w:t>
      </w:r>
    </w:p>
    <w:p w14:paraId="60685ACF" w14:textId="6F41F127" w:rsidR="00A54112" w:rsidRDefault="00A54112" w:rsidP="00B823AA">
      <w:pPr>
        <w:pStyle w:val="2"/>
        <w:rPr>
          <w:noProof/>
        </w:rPr>
      </w:pPr>
      <w:r>
        <w:rPr>
          <w:noProof/>
        </w:rPr>
        <w:t>Εθνικό και Καποδιστριακό Πανεπιστήμιο Αθηνών</w:t>
      </w:r>
    </w:p>
    <w:p w14:paraId="123BA75A" w14:textId="425013D2" w:rsidR="00A54112" w:rsidRDefault="00A54112" w:rsidP="00B823AA">
      <w:pPr>
        <w:pStyle w:val="2"/>
        <w:rPr>
          <w:noProof/>
        </w:rPr>
      </w:pPr>
      <w:r>
        <w:rPr>
          <w:noProof/>
        </w:rPr>
        <w:t>Μάθημα: Λογικο-μαθηματικές σχέσεις και Αριθμητικές έννοιες στην προσχολική εκπαίδευση</w:t>
      </w:r>
    </w:p>
    <w:p w14:paraId="686E43FF" w14:textId="727F0336" w:rsidR="00BE3CD4" w:rsidRDefault="00BE3CD4" w:rsidP="00B823AA">
      <w:pPr>
        <w:pStyle w:val="2"/>
        <w:rPr>
          <w:noProof/>
        </w:rPr>
      </w:pPr>
      <w:r>
        <w:rPr>
          <w:noProof/>
        </w:rPr>
        <w:t>Εξάμηνο γ’</w:t>
      </w:r>
    </w:p>
    <w:p w14:paraId="71AF3998" w14:textId="55B49137" w:rsidR="00A54112" w:rsidRDefault="00A54112" w:rsidP="00B823AA">
      <w:pPr>
        <w:pStyle w:val="2"/>
        <w:rPr>
          <w:noProof/>
        </w:rPr>
      </w:pPr>
      <w:r>
        <w:rPr>
          <w:noProof/>
        </w:rPr>
        <w:t>Διδάσκουσα: Χριστίνα Γκρέκα</w:t>
      </w:r>
    </w:p>
    <w:p w14:paraId="63F2F803" w14:textId="74917BBE" w:rsidR="00A54112" w:rsidRPr="00182019" w:rsidRDefault="00A54112" w:rsidP="00B823AA">
      <w:pPr>
        <w:pStyle w:val="2"/>
        <w:rPr>
          <w:noProof/>
        </w:rPr>
      </w:pPr>
      <w:r>
        <w:rPr>
          <w:noProof/>
        </w:rPr>
        <w:t>Αθήνα, 2025</w:t>
      </w:r>
    </w:p>
    <w:sdt>
      <w:sdtPr>
        <w:rPr>
          <w:noProof/>
        </w:rPr>
        <w:alias w:val="Περίληψη:"/>
        <w:tag w:val="Περίληψη:"/>
        <w:id w:val="202146031"/>
        <w:placeholder>
          <w:docPart w:val="7E4E272113A546D8A488F9629E44A029"/>
        </w:placeholder>
        <w:temporary/>
        <w:showingPlcHdr/>
        <w15:appearance w15:val="hidden"/>
      </w:sdtPr>
      <w:sdtContent>
        <w:p w14:paraId="2A3A209D" w14:textId="77777777" w:rsidR="00E81978" w:rsidRPr="00182019" w:rsidRDefault="005D3A03">
          <w:pPr>
            <w:pStyle w:val="a"/>
            <w:rPr>
              <w:noProof/>
            </w:rPr>
          </w:pPr>
          <w:r w:rsidRPr="00A54112">
            <w:rPr>
              <w:rStyle w:val="Heading1Char"/>
            </w:rPr>
            <w:t>Περίληψη</w:t>
          </w:r>
        </w:p>
      </w:sdtContent>
    </w:sdt>
    <w:p w14:paraId="122063F6" w14:textId="77777777" w:rsidR="00A54112" w:rsidRDefault="00A54112" w:rsidP="00A54112">
      <w:pPr>
        <w:pStyle w:val="NoSpacing"/>
        <w:rPr>
          <w:noProof/>
        </w:rPr>
      </w:pPr>
      <w:r>
        <w:rPr>
          <w:noProof/>
        </w:rPr>
        <w:t>[Μία παράγραφος 150-200 λέξεις στην οποία θα αναφέρετε τη μαθηματική έννοια στην οποία αναφέρεται το σενάριο, τις βασικές θεωρητικές ιδέες στις οποίες έχετε βασίσει το σχεδιασμό και τα βασικά στοιχεία του πλαισίου υλοποίησης (διάρκεια, υλικά/ψηφιακά εργαλέια, ηλικία παιδιών,, ενορχήστρωση)]</w:t>
      </w:r>
    </w:p>
    <w:p w14:paraId="30CAE84E" w14:textId="12A50278" w:rsidR="00A54112" w:rsidRDefault="005D3A03" w:rsidP="00A54112">
      <w:pPr>
        <w:pStyle w:val="NoSpacing"/>
        <w:rPr>
          <w:noProof/>
        </w:rPr>
      </w:pPr>
      <w:r w:rsidRPr="00182019">
        <w:rPr>
          <w:rStyle w:val="Emphasis"/>
          <w:noProof/>
          <w:lang w:bidi="el-GR"/>
        </w:rPr>
        <w:t>Λέξεις-κλειδιά</w:t>
      </w:r>
      <w:r w:rsidRPr="00182019">
        <w:rPr>
          <w:noProof/>
          <w:lang w:bidi="el-GR"/>
        </w:rPr>
        <w:t xml:space="preserve">:  </w:t>
      </w:r>
      <w:r w:rsidR="00A54112">
        <w:rPr>
          <w:noProof/>
        </w:rPr>
        <w:t>[3-5 λέξεις κλειδιά]</w:t>
      </w:r>
    </w:p>
    <w:p w14:paraId="5F5C8385" w14:textId="77777777" w:rsidR="00A54112" w:rsidRDefault="00A54112">
      <w:pPr>
        <w:spacing w:after="0"/>
        <w:rPr>
          <w:noProof/>
          <w:kern w:val="0"/>
        </w:rPr>
      </w:pPr>
      <w:r>
        <w:rPr>
          <w:noProof/>
        </w:rPr>
        <w:br w:type="page"/>
      </w:r>
    </w:p>
    <w:p w14:paraId="5A01D068" w14:textId="34158515" w:rsidR="00A54112" w:rsidRDefault="00A54112" w:rsidP="00A54112">
      <w:pPr>
        <w:pStyle w:val="Heading1"/>
        <w:rPr>
          <w:noProof/>
        </w:rPr>
      </w:pPr>
      <w:r>
        <w:rPr>
          <w:noProof/>
        </w:rPr>
        <w:lastRenderedPageBreak/>
        <w:t xml:space="preserve">Περιεχόμενα </w:t>
      </w:r>
    </w:p>
    <w:p w14:paraId="28AC4F93" w14:textId="107C7232" w:rsidR="00A54112" w:rsidRDefault="00A54112" w:rsidP="00A54112">
      <w:pPr>
        <w:pStyle w:val="NoSpacing"/>
        <w:rPr>
          <w:noProof/>
        </w:rPr>
      </w:pPr>
      <w:r>
        <w:rPr>
          <w:noProof/>
        </w:rPr>
        <w:t>[Εισάγετε πίνακα περιεχομένων αφού αριθμήσετε τις σελίδες της εργασίας]</w:t>
      </w:r>
    </w:p>
    <w:p w14:paraId="11359F3D" w14:textId="77777777" w:rsidR="00A54112" w:rsidRDefault="00A54112">
      <w:pPr>
        <w:spacing w:after="0"/>
        <w:rPr>
          <w:noProof/>
          <w:kern w:val="0"/>
        </w:rPr>
      </w:pPr>
      <w:r>
        <w:rPr>
          <w:noProof/>
        </w:rPr>
        <w:br w:type="page"/>
      </w:r>
    </w:p>
    <w:p w14:paraId="602542B1" w14:textId="74990E17" w:rsidR="00A54112" w:rsidRDefault="00A54112" w:rsidP="00A54112">
      <w:pPr>
        <w:pStyle w:val="Heading1"/>
        <w:rPr>
          <w:noProof/>
        </w:rPr>
      </w:pPr>
      <w:r>
        <w:rPr>
          <w:noProof/>
        </w:rPr>
        <w:lastRenderedPageBreak/>
        <w:t>Εισαγωγή</w:t>
      </w:r>
    </w:p>
    <w:p w14:paraId="5E27EC17" w14:textId="664946B0" w:rsidR="0009143F" w:rsidRDefault="00A54112" w:rsidP="00A54112">
      <w:r>
        <w:t xml:space="preserve">[Διατηρήστε τη μορφοποίηση αυτού του εγγράφου. Για τις επικεφαλίδες επιπέδου 1 χρησιμοποιείτε </w:t>
      </w:r>
      <w:r>
        <w:rPr>
          <w:lang w:val="en-US"/>
        </w:rPr>
        <w:t>Times</w:t>
      </w:r>
      <w:r w:rsidRPr="00A54112">
        <w:t xml:space="preserve"> </w:t>
      </w:r>
      <w:r>
        <w:rPr>
          <w:lang w:val="en-US"/>
        </w:rPr>
        <w:t>New</w:t>
      </w:r>
      <w:r w:rsidRPr="00A54112">
        <w:t xml:space="preserve"> </w:t>
      </w:r>
      <w:r>
        <w:rPr>
          <w:lang w:val="en-US"/>
        </w:rPr>
        <w:t>Roman</w:t>
      </w:r>
      <w:r w:rsidRPr="00A54112">
        <w:t xml:space="preserve"> 12, </w:t>
      </w:r>
      <w:r>
        <w:rPr>
          <w:lang w:val="en-US"/>
        </w:rPr>
        <w:t>Bold</w:t>
      </w:r>
      <w:r w:rsidRPr="00A54112">
        <w:t xml:space="preserve"> </w:t>
      </w:r>
      <w:r>
        <w:t>και στοίχιση στο κέντρο]</w:t>
      </w:r>
    </w:p>
    <w:p w14:paraId="2429C826" w14:textId="77777777" w:rsidR="0009143F" w:rsidRDefault="0009143F">
      <w:pPr>
        <w:spacing w:after="0"/>
      </w:pPr>
      <w:r>
        <w:br w:type="page"/>
      </w:r>
    </w:p>
    <w:p w14:paraId="0026A9B5" w14:textId="395B1974" w:rsidR="00A54112" w:rsidRDefault="0009143F" w:rsidP="0009143F">
      <w:pPr>
        <w:pStyle w:val="Heading1"/>
      </w:pPr>
      <w:r>
        <w:lastRenderedPageBreak/>
        <w:t>Ταυτότητα σεναρίου</w:t>
      </w:r>
    </w:p>
    <w:p w14:paraId="01834689" w14:textId="2110B534" w:rsidR="0009143F" w:rsidRDefault="0009143F" w:rsidP="0009143F">
      <w:r>
        <w:t xml:space="preserve">Τίτλος: </w:t>
      </w:r>
    </w:p>
    <w:p w14:paraId="54363CDA" w14:textId="3C808E43" w:rsidR="0009143F" w:rsidRDefault="0009143F" w:rsidP="0009143F">
      <w:r>
        <w:t>Γνωστική έννοια (με αναφορά στο Αναλυτικό Πρόγραμμα):</w:t>
      </w:r>
    </w:p>
    <w:p w14:paraId="4DE57986" w14:textId="66473EA3" w:rsidR="0009143F" w:rsidRDefault="0009143F" w:rsidP="0009143F">
      <w:r>
        <w:t xml:space="preserve">Συγγραφείς: </w:t>
      </w:r>
    </w:p>
    <w:p w14:paraId="2E48A52A" w14:textId="5F8844EA" w:rsidR="0009143F" w:rsidRDefault="0009143F" w:rsidP="0009143F">
      <w:pPr>
        <w:pStyle w:val="Heading1"/>
      </w:pPr>
      <w:r>
        <w:t>Σκεπτικό της δραστηριότητας</w:t>
      </w:r>
    </w:p>
    <w:p w14:paraId="7CA9A502" w14:textId="49B5FC61" w:rsidR="00543E61" w:rsidRPr="00543E61" w:rsidRDefault="00543E61" w:rsidP="00543E61">
      <w:r>
        <w:t xml:space="preserve">[Χρησιμοποιήστε </w:t>
      </w:r>
      <w:r>
        <w:rPr>
          <w:lang w:val="en-US"/>
        </w:rPr>
        <w:t>Times</w:t>
      </w:r>
      <w:r w:rsidRPr="00543E61">
        <w:t xml:space="preserve"> </w:t>
      </w:r>
      <w:r>
        <w:rPr>
          <w:lang w:val="en-US"/>
        </w:rPr>
        <w:t>New</w:t>
      </w:r>
      <w:r w:rsidRPr="00543E61">
        <w:t xml:space="preserve"> </w:t>
      </w:r>
      <w:r>
        <w:rPr>
          <w:lang w:val="en-US"/>
        </w:rPr>
        <w:t>Roman</w:t>
      </w:r>
      <w:r w:rsidRPr="00543E61">
        <w:t>, 12</w:t>
      </w:r>
      <w:r>
        <w:t>, στοίχιση στα αριστερά και διάστιχο 2 για το σώμα κειμένου]</w:t>
      </w:r>
    </w:p>
    <w:p w14:paraId="4AFACE1A" w14:textId="2AEF82F5" w:rsidR="0009143F" w:rsidRDefault="0009143F" w:rsidP="0009143F">
      <w:r>
        <w:t>[</w:t>
      </w:r>
      <w:r w:rsidR="00543E61">
        <w:t xml:space="preserve">Περίπου μία σελίδα. </w:t>
      </w:r>
      <w:r>
        <w:t xml:space="preserve">Αναλύστε το σκεπτικό σχεδιασμού. Αναφερθείτε στις βασικές θεωρητικές ιδέες που διέπουν το σχεδιασμό. Τι προσέγγιση ακολουθείτε; Σε ποιο αναπτυξιακό στάδιο είναι τα παιδιά στα οποία απευθύνεται το σενάριο και ποια μετάβαση εξυπηρετούν οι δραστηριότητες που περιλαμβάνονται; Τι είδους αναπαραστάσεις/υλικά ή συνδυασμό αναπαραστάσεων/υλικών χρησιμοποιήσατε και γιατί; Ποιες είναι οι δυσκολίες που πιστεύετε ότι θα αντιμετωπίσουν τα παιδιά στις δραστηριότητες και πώς θα τις αντιμετωπίζατε; Ποιες είναι οι δυσκολίες </w:t>
      </w:r>
      <w:proofErr w:type="spellStart"/>
      <w:r>
        <w:t>εννοιολόγησης</w:t>
      </w:r>
      <w:proofErr w:type="spellEnd"/>
      <w:r>
        <w:t xml:space="preserve"> της έννοιας στην οποία αναφέρεται το σενάριο και πώς το δικό σας σενάριο τις αντιμετωπίζει.]</w:t>
      </w:r>
    </w:p>
    <w:p w14:paraId="04A87AD5" w14:textId="77777777" w:rsidR="0009143F" w:rsidRDefault="0009143F">
      <w:pPr>
        <w:spacing w:after="0"/>
      </w:pPr>
      <w:r>
        <w:br w:type="page"/>
      </w:r>
    </w:p>
    <w:p w14:paraId="7A422379" w14:textId="2BD63EEB" w:rsidR="0009143F" w:rsidRDefault="0009143F" w:rsidP="0009143F">
      <w:pPr>
        <w:pStyle w:val="Heading1"/>
      </w:pPr>
      <w:r>
        <w:lastRenderedPageBreak/>
        <w:t>Πλαίσιο εφαρμογής</w:t>
      </w:r>
    </w:p>
    <w:p w14:paraId="4E31474A" w14:textId="675B59E8" w:rsidR="0009143F" w:rsidRDefault="0009143F" w:rsidP="00543E61">
      <w:pPr>
        <w:pStyle w:val="Heading2"/>
      </w:pPr>
      <w:r>
        <w:t xml:space="preserve">Σε ποιους/ποιες απευθύνεται: </w:t>
      </w:r>
    </w:p>
    <w:p w14:paraId="7332B2E6" w14:textId="2DDB7473" w:rsidR="00543E61" w:rsidRPr="00543E61" w:rsidRDefault="00543E61" w:rsidP="00543E61">
      <w:r>
        <w:t xml:space="preserve">[Χρησιμοποιήστε </w:t>
      </w:r>
      <w:r>
        <w:rPr>
          <w:lang w:val="en-US"/>
        </w:rPr>
        <w:t>Times</w:t>
      </w:r>
      <w:r w:rsidRPr="00543E61">
        <w:t xml:space="preserve"> </w:t>
      </w:r>
      <w:r>
        <w:rPr>
          <w:lang w:val="en-US"/>
        </w:rPr>
        <w:t>New</w:t>
      </w:r>
      <w:r w:rsidRPr="00543E61">
        <w:t xml:space="preserve"> </w:t>
      </w:r>
      <w:r>
        <w:rPr>
          <w:lang w:val="en-US"/>
        </w:rPr>
        <w:t>Roman</w:t>
      </w:r>
      <w:r w:rsidRPr="00543E61">
        <w:t xml:space="preserve">, </w:t>
      </w:r>
      <w:r>
        <w:t>μέγεθος 12 και στοίχιση αριστερά για τις επικεφαλίδες 2</w:t>
      </w:r>
      <w:r w:rsidRPr="00543E61">
        <w:rPr>
          <w:vertAlign w:val="superscript"/>
        </w:rPr>
        <w:t>ου</w:t>
      </w:r>
      <w:r>
        <w:t xml:space="preserve"> επιπέδου]</w:t>
      </w:r>
    </w:p>
    <w:p w14:paraId="0F5EAE79" w14:textId="1D5A851D" w:rsidR="0009143F" w:rsidRDefault="0009143F" w:rsidP="00543E61">
      <w:pPr>
        <w:pStyle w:val="Heading2"/>
      </w:pPr>
      <w:proofErr w:type="spellStart"/>
      <w:r>
        <w:t>Προαπαιτούμενες</w:t>
      </w:r>
      <w:proofErr w:type="spellEnd"/>
      <w:r>
        <w:t xml:space="preserve"> γνώσεις/κατακτημένες δεξιότητες:</w:t>
      </w:r>
    </w:p>
    <w:p w14:paraId="16608A33" w14:textId="34D1DDE1" w:rsidR="0009143F" w:rsidRDefault="0009143F" w:rsidP="00543E61">
      <w:pPr>
        <w:pStyle w:val="Heading2"/>
      </w:pPr>
      <w:r>
        <w:t xml:space="preserve">Εργαλεία/Υλικά: </w:t>
      </w:r>
    </w:p>
    <w:p w14:paraId="2E75291B" w14:textId="40FD37CD" w:rsidR="0009143F" w:rsidRDefault="0009143F" w:rsidP="00543E61">
      <w:pPr>
        <w:pStyle w:val="Heading2"/>
      </w:pPr>
      <w:r>
        <w:t xml:space="preserve">Κοινωνική ενορχήστρωση τάξης: </w:t>
      </w:r>
    </w:p>
    <w:p w14:paraId="75798B69" w14:textId="45C195A0" w:rsidR="0009143F" w:rsidRDefault="0009143F" w:rsidP="00543E61">
      <w:pPr>
        <w:pStyle w:val="Heading2"/>
      </w:pPr>
      <w:r>
        <w:t xml:space="preserve">Στόχοι δραστηριότητας: </w:t>
      </w:r>
    </w:p>
    <w:p w14:paraId="48178E18" w14:textId="7A12A596" w:rsidR="00543E61" w:rsidRDefault="0009143F" w:rsidP="0009143F">
      <w:r>
        <w:t xml:space="preserve">[Χρησιμοποιήστε ρήματα </w:t>
      </w:r>
      <w:proofErr w:type="spellStart"/>
      <w:r>
        <w:t>στοχοθεσίας</w:t>
      </w:r>
      <w:proofErr w:type="spellEnd"/>
      <w:r>
        <w:t xml:space="preserve"> από την ταξινομία </w:t>
      </w:r>
      <w:r>
        <w:rPr>
          <w:lang w:val="en-US"/>
        </w:rPr>
        <w:t>Bloom</w:t>
      </w:r>
      <w:r w:rsidRPr="0009143F">
        <w:t xml:space="preserve">, </w:t>
      </w:r>
      <w:r>
        <w:t>δείτε</w:t>
      </w:r>
      <w:r w:rsidRPr="0009143F">
        <w:t xml:space="preserve"> </w:t>
      </w:r>
      <w:r>
        <w:t>σχετικό έγγραφο «Ρήματα Στόχων»]</w:t>
      </w:r>
    </w:p>
    <w:p w14:paraId="5D3CA1A9" w14:textId="30A8685F" w:rsidR="0009143F" w:rsidRDefault="00543E61" w:rsidP="00543E61">
      <w:pPr>
        <w:pStyle w:val="Heading1"/>
      </w:pPr>
      <w:r>
        <w:br w:type="page"/>
      </w:r>
      <w:r>
        <w:lastRenderedPageBreak/>
        <w:t xml:space="preserve">Ανάλυση Δραστηριοτήτων </w:t>
      </w:r>
    </w:p>
    <w:p w14:paraId="18682931" w14:textId="7C376AE0" w:rsidR="00543E61" w:rsidRDefault="00543E61" w:rsidP="00543E61">
      <w:pPr>
        <w:pStyle w:val="Heading2"/>
      </w:pPr>
      <w:r>
        <w:t>1</w:t>
      </w:r>
      <w:r w:rsidRPr="00543E61">
        <w:rPr>
          <w:vertAlign w:val="superscript"/>
        </w:rPr>
        <w:t>η</w:t>
      </w:r>
      <w:r>
        <w:t xml:space="preserve"> φάση </w:t>
      </w:r>
    </w:p>
    <w:p w14:paraId="68BD0484" w14:textId="5F3B085E" w:rsidR="00543E61" w:rsidRDefault="00543E61" w:rsidP="00543E61">
      <w:pPr>
        <w:pStyle w:val="Heading2"/>
      </w:pPr>
      <w:r>
        <w:t>2</w:t>
      </w:r>
      <w:r w:rsidRPr="00543E61">
        <w:rPr>
          <w:vertAlign w:val="superscript"/>
        </w:rPr>
        <w:t>η</w:t>
      </w:r>
      <w:r>
        <w:t xml:space="preserve"> φάση </w:t>
      </w:r>
    </w:p>
    <w:p w14:paraId="459FD79E" w14:textId="420DF2B4" w:rsidR="00543E61" w:rsidRDefault="00543E61" w:rsidP="00543E61">
      <w:pPr>
        <w:pStyle w:val="Heading2"/>
      </w:pPr>
      <w:r>
        <w:t>3</w:t>
      </w:r>
      <w:r w:rsidRPr="00543E61">
        <w:rPr>
          <w:vertAlign w:val="superscript"/>
        </w:rPr>
        <w:t>η</w:t>
      </w:r>
      <w:r>
        <w:t xml:space="preserve"> φάση </w:t>
      </w:r>
    </w:p>
    <w:p w14:paraId="1C46EE62" w14:textId="2244606B" w:rsidR="00543E61" w:rsidRDefault="00543E61" w:rsidP="00543E61">
      <w:r>
        <w:t>…</w:t>
      </w:r>
    </w:p>
    <w:p w14:paraId="3BC82B15" w14:textId="143A424C" w:rsidR="00543E61" w:rsidRDefault="00543E61" w:rsidP="00543E61">
      <w:pPr>
        <w:pStyle w:val="Heading1"/>
      </w:pPr>
      <w:r>
        <w:t xml:space="preserve">Επέκταση δραστηριότητας </w:t>
      </w:r>
    </w:p>
    <w:p w14:paraId="294FB7D0" w14:textId="5BB619AB" w:rsidR="00543E61" w:rsidRPr="00543E61" w:rsidRDefault="00543E61" w:rsidP="00543E61">
      <w:r>
        <w:t>[Αναφερθείτε σε δραστηριότητες επέκτασης της δραστηριότητας]</w:t>
      </w:r>
    </w:p>
    <w:p w14:paraId="252A52A6" w14:textId="16A05B8F" w:rsidR="00543E61" w:rsidRDefault="00543E61" w:rsidP="00543E61">
      <w:pPr>
        <w:pStyle w:val="Heading1"/>
      </w:pPr>
      <w:r>
        <w:t xml:space="preserve">Αναφορές και πηγές </w:t>
      </w:r>
    </w:p>
    <w:p w14:paraId="4839DD69" w14:textId="05AFEBE8" w:rsidR="00543E61" w:rsidRDefault="00543E61" w:rsidP="00543E61">
      <w:r>
        <w:t xml:space="preserve">[Χρησιμοποιήστε </w:t>
      </w:r>
      <w:r>
        <w:rPr>
          <w:lang w:val="en-US"/>
        </w:rPr>
        <w:t>APA</w:t>
      </w:r>
      <w:r w:rsidRPr="00543E61">
        <w:t xml:space="preserve">7 </w:t>
      </w:r>
      <w:r>
        <w:t>για τις αναφορές και πηγές σας, δείτε σχετικό έγγραφο]</w:t>
      </w:r>
    </w:p>
    <w:p w14:paraId="17C26DD1" w14:textId="77777777" w:rsidR="00570EB8" w:rsidRDefault="00570EB8" w:rsidP="00543E61"/>
    <w:p w14:paraId="0B769EDF" w14:textId="77777777" w:rsidR="00570EB8" w:rsidRDefault="00570EB8" w:rsidP="00543E61"/>
    <w:p w14:paraId="4B723AAC" w14:textId="77777777" w:rsidR="00570EB8" w:rsidRDefault="00570EB8" w:rsidP="00543E61"/>
    <w:p w14:paraId="0BDE8644" w14:textId="3FF9D432" w:rsidR="00570EB8" w:rsidRDefault="00570EB8" w:rsidP="00543E61">
      <w:r>
        <w:t xml:space="preserve">Για την εισαγωγή εικόνων: </w:t>
      </w:r>
    </w:p>
    <w:p w14:paraId="4D82F72D" w14:textId="10A3D5D6" w:rsidR="00570EB8" w:rsidRPr="00FA6EC6" w:rsidRDefault="00570EB8" w:rsidP="00543E61">
      <w:r>
        <w:t xml:space="preserve">Εισάγετε τις εικόνες με </w:t>
      </w:r>
      <w:r w:rsidR="00FA6EC6">
        <w:t xml:space="preserve">στοίχιση </w:t>
      </w:r>
      <w:r w:rsidR="00FA6EC6">
        <w:rPr>
          <w:lang w:val="en-US"/>
        </w:rPr>
        <w:t>Top</w:t>
      </w:r>
      <w:r w:rsidR="00FA6EC6" w:rsidRPr="00FA6EC6">
        <w:t xml:space="preserve"> </w:t>
      </w:r>
      <w:r w:rsidR="00FA6EC6">
        <w:rPr>
          <w:lang w:val="en-US"/>
        </w:rPr>
        <w:t>and</w:t>
      </w:r>
      <w:r w:rsidR="00FA6EC6" w:rsidRPr="00FA6EC6">
        <w:t xml:space="preserve"> </w:t>
      </w:r>
      <w:r w:rsidR="00FA6EC6">
        <w:rPr>
          <w:lang w:val="en-US"/>
        </w:rPr>
        <w:t>Bottom</w:t>
      </w:r>
      <w:r w:rsidR="00FA6EC6" w:rsidRPr="00FA6EC6">
        <w:t xml:space="preserve">. </w:t>
      </w:r>
    </w:p>
    <w:p w14:paraId="0F3602E8" w14:textId="67FE3883" w:rsidR="00FA6EC6" w:rsidRDefault="00FA6EC6" w:rsidP="00FA6EC6">
      <w:r w:rsidRPr="00FA6EC6">
        <w:drawing>
          <wp:inline distT="0" distB="0" distL="0" distR="0" wp14:anchorId="1ECAE0B2" wp14:editId="67CE09A4">
            <wp:extent cx="4678680" cy="2843294"/>
            <wp:effectExtent l="0" t="0" r="7620" b="0"/>
            <wp:docPr id="1246988337" name="Picture 1" descr="A toy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988337" name="Picture 1" descr="A toy with numbers and letters&#10;&#10;AI-generated content may be incorrect."/>
                    <pic:cNvPicPr/>
                  </pic:nvPicPr>
                  <pic:blipFill>
                    <a:blip r:embed="rId8"/>
                    <a:stretch>
                      <a:fillRect/>
                    </a:stretch>
                  </pic:blipFill>
                  <pic:spPr>
                    <a:xfrm>
                      <a:off x="0" y="0"/>
                      <a:ext cx="4683250" cy="2846071"/>
                    </a:xfrm>
                    <a:prstGeom prst="rect">
                      <a:avLst/>
                    </a:prstGeom>
                  </pic:spPr>
                </pic:pic>
              </a:graphicData>
            </a:graphic>
          </wp:inline>
        </w:drawing>
      </w:r>
    </w:p>
    <w:p w14:paraId="276FCB54" w14:textId="4EF0C169" w:rsidR="00FA6EC6" w:rsidRPr="00FA6EC6" w:rsidRDefault="00FA6EC6" w:rsidP="00FA6EC6">
      <w:pPr>
        <w:pStyle w:val="Caption"/>
        <w:jc w:val="center"/>
      </w:pPr>
      <w:r>
        <w:t xml:space="preserve">Εικόνα </w:t>
      </w:r>
      <w:fldSimple w:instr=" SEQ Εικόνα \* ARABIC ">
        <w:r>
          <w:rPr>
            <w:noProof/>
          </w:rPr>
          <w:t>1</w:t>
        </w:r>
      </w:fldSimple>
      <w:r>
        <w:t>. Παράδειγμα στοίχισης εικόνας</w:t>
      </w:r>
    </w:p>
    <w:p w14:paraId="0F51C5D4" w14:textId="7116EBD7" w:rsidR="00FA6EC6" w:rsidRDefault="00FA6EC6" w:rsidP="00FA6EC6">
      <w:r>
        <w:lastRenderedPageBreak/>
        <w:t>Κάτω από κάθε εικόνα εισάγετε λεζάντα που την περιγράφει</w:t>
      </w:r>
    </w:p>
    <w:p w14:paraId="3A201CCB" w14:textId="753BBEA9" w:rsidR="00FA6EC6" w:rsidRDefault="00FA6EC6" w:rsidP="00FA6EC6">
      <w:r w:rsidRPr="00FA6EC6">
        <w:drawing>
          <wp:inline distT="0" distB="0" distL="0" distR="0" wp14:anchorId="100E6284" wp14:editId="25F4F075">
            <wp:extent cx="5731510" cy="1151255"/>
            <wp:effectExtent l="0" t="0" r="2540" b="0"/>
            <wp:docPr id="1807872277" name="Picture 1" descr="A computer screen with a red arrow pointing to a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872277" name="Picture 1" descr="A computer screen with a red arrow pointing to a box&#10;&#10;AI-generated content may be incorrect."/>
                    <pic:cNvPicPr/>
                  </pic:nvPicPr>
                  <pic:blipFill>
                    <a:blip r:embed="rId9"/>
                    <a:stretch>
                      <a:fillRect/>
                    </a:stretch>
                  </pic:blipFill>
                  <pic:spPr>
                    <a:xfrm>
                      <a:off x="0" y="0"/>
                      <a:ext cx="5731510" cy="1151255"/>
                    </a:xfrm>
                    <a:prstGeom prst="rect">
                      <a:avLst/>
                    </a:prstGeom>
                  </pic:spPr>
                </pic:pic>
              </a:graphicData>
            </a:graphic>
          </wp:inline>
        </w:drawing>
      </w:r>
    </w:p>
    <w:p w14:paraId="73C1E075" w14:textId="33C89D22" w:rsidR="00FA6EC6" w:rsidRPr="00FA6EC6" w:rsidRDefault="00FA6EC6" w:rsidP="00FA6EC6">
      <w:pPr>
        <w:pStyle w:val="Caption"/>
        <w:jc w:val="center"/>
      </w:pPr>
      <w:r>
        <w:t xml:space="preserve">Εικόνα </w:t>
      </w:r>
      <w:fldSimple w:instr=" SEQ Εικόνα \* ARABIC ">
        <w:r>
          <w:rPr>
            <w:noProof/>
          </w:rPr>
          <w:t>2</w:t>
        </w:r>
      </w:fldSimple>
      <w:r>
        <w:t xml:space="preserve"> Για να εισάγετε λεζάντα, επιλέγετε </w:t>
      </w:r>
      <w:r>
        <w:rPr>
          <w:lang w:val="en-US"/>
        </w:rPr>
        <w:t>References</w:t>
      </w:r>
      <w:r w:rsidRPr="00FA6EC6">
        <w:t xml:space="preserve"> </w:t>
      </w:r>
      <w:r>
        <w:t xml:space="preserve">και στη συνέχεια </w:t>
      </w:r>
      <w:r>
        <w:rPr>
          <w:lang w:val="en-US"/>
        </w:rPr>
        <w:t>Insert</w:t>
      </w:r>
      <w:r w:rsidRPr="00FA6EC6">
        <w:t xml:space="preserve"> </w:t>
      </w:r>
      <w:r>
        <w:rPr>
          <w:lang w:val="en-US"/>
        </w:rPr>
        <w:t>Caption</w:t>
      </w:r>
      <w:r w:rsidRPr="00FA6EC6">
        <w:t xml:space="preserve"> [</w:t>
      </w:r>
      <w:r>
        <w:t xml:space="preserve">Διατηρήστε αυτή τη μορφοποίηση για τις λεζάντες των εικόνων, </w:t>
      </w:r>
      <w:r>
        <w:rPr>
          <w:lang w:val="en-US"/>
        </w:rPr>
        <w:t>Times</w:t>
      </w:r>
      <w:r w:rsidRPr="00FA6EC6">
        <w:t xml:space="preserve"> </w:t>
      </w:r>
      <w:r>
        <w:rPr>
          <w:lang w:val="en-US"/>
        </w:rPr>
        <w:t>New</w:t>
      </w:r>
      <w:r w:rsidRPr="00FA6EC6">
        <w:t xml:space="preserve"> </w:t>
      </w:r>
      <w:r>
        <w:rPr>
          <w:lang w:val="en-US"/>
        </w:rPr>
        <w:t>Roman</w:t>
      </w:r>
      <w:r w:rsidRPr="00FA6EC6">
        <w:t xml:space="preserve">, 11, </w:t>
      </w:r>
      <w:r>
        <w:rPr>
          <w:lang w:val="en-US"/>
        </w:rPr>
        <w:t>Italic</w:t>
      </w:r>
      <w:r w:rsidRPr="00FA6EC6">
        <w:t xml:space="preserve">, </w:t>
      </w:r>
      <w:r>
        <w:t>στοίχιση στο κέντρο, διάστιχο 1</w:t>
      </w:r>
      <w:r w:rsidRPr="00FA6EC6">
        <w:t>]</w:t>
      </w:r>
      <w:r>
        <w:t>.</w:t>
      </w:r>
    </w:p>
    <w:p w14:paraId="18174003" w14:textId="77777777" w:rsidR="00FA6EC6" w:rsidRDefault="00FA6EC6" w:rsidP="00543E61">
      <w:r>
        <w:t xml:space="preserve">Στο σώμα του κειμένου αναφέρετε τις εικόνες σε παρένθεση. </w:t>
      </w:r>
    </w:p>
    <w:p w14:paraId="77BCD2B7" w14:textId="175E4F5C" w:rsidR="00FA6EC6" w:rsidRDefault="00FA6EC6" w:rsidP="00543E61">
      <w:r>
        <w:t>Πχ. «…..στη φάση αυτή τα παιδιά θα χρησιμοποιήσουν τον άβακα (Εικόνα 1)».</w:t>
      </w:r>
    </w:p>
    <w:p w14:paraId="4859BB25" w14:textId="5D8431F6" w:rsidR="00C64B37" w:rsidRDefault="00C64B37" w:rsidP="00543E61">
      <w:r>
        <w:t xml:space="preserve">Τέλος, αποθηκεύετε την εργασία σας σε </w:t>
      </w:r>
      <w:r>
        <w:rPr>
          <w:lang w:val="en-US"/>
        </w:rPr>
        <w:t>PDF</w:t>
      </w:r>
      <w:r>
        <w:t xml:space="preserve"> και την ανεβάζετε στο </w:t>
      </w:r>
      <w:proofErr w:type="spellStart"/>
      <w:r>
        <w:rPr>
          <w:lang w:val="en-US"/>
        </w:rPr>
        <w:t>eclass</w:t>
      </w:r>
      <w:proofErr w:type="spellEnd"/>
      <w:r w:rsidRPr="00C64B37">
        <w:t xml:space="preserve">. </w:t>
      </w:r>
      <w:r>
        <w:t>Το όνομα του αρχείου θα πρέπει να περιλαμβάνει το επίθετο σας και τον ΑΜ σας, πχ. ΓΚΡΕΚΑ_ΑΜ22222</w:t>
      </w:r>
    </w:p>
    <w:p w14:paraId="3C23B034" w14:textId="1CEFB63D" w:rsidR="003E1FAB" w:rsidRPr="003E1FAB" w:rsidRDefault="003E1FAB" w:rsidP="00543E61">
      <w:pPr>
        <w:rPr>
          <w:b/>
          <w:bCs/>
        </w:rPr>
      </w:pPr>
      <w:r w:rsidRPr="003E1FAB">
        <w:rPr>
          <w:b/>
          <w:bCs/>
        </w:rPr>
        <w:t>Προθεσμία Υποβολής: 10/01/2026</w:t>
      </w:r>
    </w:p>
    <w:sectPr w:rsidR="003E1FAB" w:rsidRPr="003E1FAB" w:rsidSect="008351E2">
      <w:headerReference w:type="first" r:id="rId10"/>
      <w:footnotePr>
        <w:pos w:val="beneathText"/>
      </w:footnotePr>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2AAFC" w14:textId="77777777" w:rsidR="00364011" w:rsidRDefault="00364011">
      <w:pPr>
        <w:spacing w:line="240" w:lineRule="auto"/>
      </w:pPr>
      <w:r>
        <w:separator/>
      </w:r>
    </w:p>
    <w:p w14:paraId="46164D54" w14:textId="77777777" w:rsidR="00364011" w:rsidRDefault="00364011"/>
  </w:endnote>
  <w:endnote w:type="continuationSeparator" w:id="0">
    <w:p w14:paraId="2B64D8F5" w14:textId="77777777" w:rsidR="00364011" w:rsidRDefault="00364011">
      <w:pPr>
        <w:spacing w:line="240" w:lineRule="auto"/>
      </w:pPr>
      <w:r>
        <w:continuationSeparator/>
      </w:r>
    </w:p>
    <w:p w14:paraId="56E3EFAA" w14:textId="77777777" w:rsidR="00364011" w:rsidRDefault="003640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65B63" w14:textId="77777777" w:rsidR="00364011" w:rsidRDefault="00364011">
      <w:pPr>
        <w:spacing w:line="240" w:lineRule="auto"/>
      </w:pPr>
      <w:r>
        <w:separator/>
      </w:r>
    </w:p>
    <w:p w14:paraId="6F4CAD0B" w14:textId="77777777" w:rsidR="00364011" w:rsidRDefault="00364011"/>
  </w:footnote>
  <w:footnote w:type="continuationSeparator" w:id="0">
    <w:p w14:paraId="2C766A9B" w14:textId="77777777" w:rsidR="00364011" w:rsidRDefault="00364011">
      <w:pPr>
        <w:spacing w:line="240" w:lineRule="auto"/>
      </w:pPr>
      <w:r>
        <w:continuationSeparator/>
      </w:r>
    </w:p>
    <w:p w14:paraId="55E48583" w14:textId="77777777" w:rsidR="00364011" w:rsidRDefault="003640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E34F" w14:textId="2FB5899A" w:rsidR="00E81978" w:rsidRDefault="00A54112">
    <w:pPr>
      <w:pStyle w:val="Header"/>
      <w:rPr>
        <w:rStyle w:val="Strong"/>
        <w:noProof/>
      </w:rPr>
    </w:pPr>
    <w:r>
      <w:rPr>
        <w:noProof/>
        <w:lang w:bidi="el-GR"/>
      </w:rPr>
      <w:t>Λογικο-μαθηματικές σχέσεις και αριθμητικές έννοιες στην προσχολική εκπαίδευση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Άρθρο %1."/>
      <w:lvlJc w:val="left"/>
      <w:pPr>
        <w:ind w:left="0" w:firstLine="0"/>
      </w:pPr>
    </w:lvl>
    <w:lvl w:ilvl="1">
      <w:start w:val="1"/>
      <w:numFmt w:val="decimalZero"/>
      <w:isLgl/>
      <w:lvlText w:val="Ενότητα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Άρθρο %1."/>
      <w:lvlJc w:val="left"/>
      <w:pPr>
        <w:ind w:left="0" w:firstLine="0"/>
      </w:pPr>
    </w:lvl>
    <w:lvl w:ilvl="1">
      <w:start w:val="1"/>
      <w:numFmt w:val="decimalZero"/>
      <w:isLgl/>
      <w:lvlText w:val="Ενότητα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50032604">
    <w:abstractNumId w:val="9"/>
  </w:num>
  <w:num w:numId="2" w16cid:durableId="1219437774">
    <w:abstractNumId w:val="7"/>
  </w:num>
  <w:num w:numId="3" w16cid:durableId="1375734120">
    <w:abstractNumId w:val="6"/>
  </w:num>
  <w:num w:numId="4" w16cid:durableId="1670332144">
    <w:abstractNumId w:val="5"/>
  </w:num>
  <w:num w:numId="5" w16cid:durableId="390156674">
    <w:abstractNumId w:val="4"/>
  </w:num>
  <w:num w:numId="6" w16cid:durableId="951546047">
    <w:abstractNumId w:val="8"/>
  </w:num>
  <w:num w:numId="7" w16cid:durableId="1801144580">
    <w:abstractNumId w:val="3"/>
  </w:num>
  <w:num w:numId="8" w16cid:durableId="499273078">
    <w:abstractNumId w:val="2"/>
  </w:num>
  <w:num w:numId="9" w16cid:durableId="484515102">
    <w:abstractNumId w:val="1"/>
  </w:num>
  <w:num w:numId="10" w16cid:durableId="556666350">
    <w:abstractNumId w:val="0"/>
  </w:num>
  <w:num w:numId="11" w16cid:durableId="1424300093">
    <w:abstractNumId w:val="9"/>
    <w:lvlOverride w:ilvl="0">
      <w:startOverride w:val="1"/>
    </w:lvlOverride>
  </w:num>
  <w:num w:numId="12" w16cid:durableId="1493064352">
    <w:abstractNumId w:val="13"/>
  </w:num>
  <w:num w:numId="13" w16cid:durableId="1685354488">
    <w:abstractNumId w:val="11"/>
  </w:num>
  <w:num w:numId="14" w16cid:durableId="598485634">
    <w:abstractNumId w:val="10"/>
  </w:num>
  <w:num w:numId="15" w16cid:durableId="11212215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112"/>
    <w:rsid w:val="000253CB"/>
    <w:rsid w:val="00050E3F"/>
    <w:rsid w:val="0009143F"/>
    <w:rsid w:val="000D3F41"/>
    <w:rsid w:val="00182019"/>
    <w:rsid w:val="00355DCA"/>
    <w:rsid w:val="00364011"/>
    <w:rsid w:val="003D7446"/>
    <w:rsid w:val="003E1FAB"/>
    <w:rsid w:val="00424440"/>
    <w:rsid w:val="00543E61"/>
    <w:rsid w:val="00551A02"/>
    <w:rsid w:val="005534FA"/>
    <w:rsid w:val="00570EB8"/>
    <w:rsid w:val="005A5C40"/>
    <w:rsid w:val="005D3A03"/>
    <w:rsid w:val="00613EB3"/>
    <w:rsid w:val="006A62AB"/>
    <w:rsid w:val="006E6FFE"/>
    <w:rsid w:val="008002C0"/>
    <w:rsid w:val="00830316"/>
    <w:rsid w:val="008351E2"/>
    <w:rsid w:val="00847135"/>
    <w:rsid w:val="008B7543"/>
    <w:rsid w:val="008C5323"/>
    <w:rsid w:val="009A6A3B"/>
    <w:rsid w:val="009E4B12"/>
    <w:rsid w:val="00A54112"/>
    <w:rsid w:val="00B823AA"/>
    <w:rsid w:val="00BA45DB"/>
    <w:rsid w:val="00BE3CD4"/>
    <w:rsid w:val="00BF4184"/>
    <w:rsid w:val="00C0601E"/>
    <w:rsid w:val="00C31D30"/>
    <w:rsid w:val="00C64B37"/>
    <w:rsid w:val="00C65E1A"/>
    <w:rsid w:val="00CB3F25"/>
    <w:rsid w:val="00CD6E39"/>
    <w:rsid w:val="00CF6E91"/>
    <w:rsid w:val="00D33AFC"/>
    <w:rsid w:val="00D85B68"/>
    <w:rsid w:val="00E6004D"/>
    <w:rsid w:val="00E81978"/>
    <w:rsid w:val="00F379B7"/>
    <w:rsid w:val="00F525FA"/>
    <w:rsid w:val="00FA6EC6"/>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6C5F4"/>
  <w15:chartTrackingRefBased/>
  <w15:docId w15:val="{A312F10E-6213-428D-B17A-F47CAC1BE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l-GR"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EB3"/>
    <w:pPr>
      <w:spacing w:after="60"/>
    </w:pPr>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Τίτλος ενότητας"/>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182019"/>
    <w:pPr>
      <w:spacing w:line="240" w:lineRule="auto"/>
      <w:ind w:firstLine="0"/>
    </w:pPr>
    <w:rPr>
      <w:sz w:val="22"/>
    </w:rPr>
  </w:style>
  <w:style w:type="character" w:customStyle="1" w:styleId="HeaderChar">
    <w:name w:val="Header Char"/>
    <w:basedOn w:val="DefaultParagraphFont"/>
    <w:link w:val="Header"/>
    <w:uiPriority w:val="99"/>
    <w:rsid w:val="00182019"/>
    <w:rPr>
      <w:kern w:val="24"/>
      <w:sz w:val="22"/>
    </w:rPr>
  </w:style>
  <w:style w:type="character" w:styleId="Strong">
    <w:name w:val="Strong"/>
    <w:basedOn w:val="DefaultParagraphFont"/>
    <w:uiPriority w:val="22"/>
    <w:unhideWhenUsed/>
    <w:qFormat/>
    <w:rsid w:val="00182019"/>
    <w:rPr>
      <w:b w:val="0"/>
      <w:bCs w:val="0"/>
      <w:caps/>
      <w:smallCaps w:val="0"/>
      <w:sz w:val="22"/>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
    <w:name w:val="Αναφορά APA"/>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a0">
    <w:name w:val="Πίνακας/Σχήμα"/>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2">
    <w:name w:val="Τίτλος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14917499">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78999895">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34853286">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rist\AppData\Local\Microsoft\Office\16.0\DTS\el-GR%7bCCD40840-8A69-4801-88CE-4DEB8178DF88%7d\%7b635FD4FA-D8D8-4765-A47E-816A52DBBE53%7dTF795a8be7-09f1-4a99-b0d5-9ceb1acfb335bc69fe17_win32-33a5f07fe5b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F37061649748CC967FC88B223B1A39"/>
        <w:category>
          <w:name w:val="General"/>
          <w:gallery w:val="placeholder"/>
        </w:category>
        <w:types>
          <w:type w:val="bbPlcHdr"/>
        </w:types>
        <w:behaviors>
          <w:behavior w:val="content"/>
        </w:behaviors>
        <w:guid w:val="{BC07B78D-90A4-45F1-AA5A-4A62865BE1A5}"/>
      </w:docPartPr>
      <w:docPartBody>
        <w:p w:rsidR="00000000" w:rsidRDefault="00000000">
          <w:pPr>
            <w:pStyle w:val="E2F37061649748CC967FC88B223B1A39"/>
          </w:pPr>
          <w:r w:rsidRPr="00182019">
            <w:rPr>
              <w:noProof/>
              <w:lang w:bidi="el-GR"/>
            </w:rPr>
            <w:t>[Τίτλος εδώ, έως και 12 λέξεις, σε μία ή δύο γραμμές]</w:t>
          </w:r>
        </w:p>
      </w:docPartBody>
    </w:docPart>
    <w:docPart>
      <w:docPartPr>
        <w:name w:val="7E4E272113A546D8A488F9629E44A029"/>
        <w:category>
          <w:name w:val="General"/>
          <w:gallery w:val="placeholder"/>
        </w:category>
        <w:types>
          <w:type w:val="bbPlcHdr"/>
        </w:types>
        <w:behaviors>
          <w:behavior w:val="content"/>
        </w:behaviors>
        <w:guid w:val="{BDF41278-AE86-4419-82FC-D0C59CC0A18B}"/>
      </w:docPartPr>
      <w:docPartBody>
        <w:p w:rsidR="00000000" w:rsidRDefault="00000000">
          <w:pPr>
            <w:pStyle w:val="7E4E272113A546D8A488F9629E44A029"/>
          </w:pPr>
          <w:r w:rsidRPr="00182019">
            <w:rPr>
              <w:noProof/>
              <w:lang w:bidi="el-GR"/>
            </w:rPr>
            <w:t>Περίληψη</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B49"/>
    <w:rsid w:val="008B7543"/>
    <w:rsid w:val="00F31B4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F37061649748CC967FC88B223B1A39">
    <w:name w:val="E2F37061649748CC967FC88B223B1A39"/>
  </w:style>
  <w:style w:type="paragraph" w:customStyle="1" w:styleId="CBF73426794B4762804A81A2EA9DC9A8">
    <w:name w:val="CBF73426794B4762804A81A2EA9DC9A8"/>
  </w:style>
  <w:style w:type="paragraph" w:customStyle="1" w:styleId="7D20E1D41ACE44E68036D459672ADFC7">
    <w:name w:val="7D20E1D41ACE44E68036D459672ADFC7"/>
  </w:style>
  <w:style w:type="paragraph" w:customStyle="1" w:styleId="6E000E93C2C34531ADFF3F045FD20ED3">
    <w:name w:val="6E000E93C2C34531ADFF3F045FD20ED3"/>
  </w:style>
  <w:style w:type="paragraph" w:customStyle="1" w:styleId="7D9FE914E37443C59920EA0444C14F27">
    <w:name w:val="7D9FE914E37443C59920EA0444C14F27"/>
  </w:style>
  <w:style w:type="paragraph" w:customStyle="1" w:styleId="7E4E272113A546D8A488F9629E44A029">
    <w:name w:val="7E4E272113A546D8A488F9629E44A029"/>
  </w:style>
  <w:style w:type="character" w:styleId="Emphasis">
    <w:name w:val="Emphasis"/>
    <w:basedOn w:val="DefaultParagraphFont"/>
    <w:uiPriority w:val="4"/>
    <w:unhideWhenUsed/>
    <w:qFormat/>
    <w:rPr>
      <w:i/>
      <w:iCs/>
    </w:rPr>
  </w:style>
  <w:style w:type="paragraph" w:customStyle="1" w:styleId="200F9B1193AC4819B3DB52D888BF107C">
    <w:name w:val="200F9B1193AC4819B3DB52D888BF107C"/>
  </w:style>
  <w:style w:type="paragraph" w:customStyle="1" w:styleId="9C792E24F78A4BE48868322BD006F6F4">
    <w:name w:val="9C792E24F78A4BE48868322BD006F6F4"/>
  </w:style>
  <w:style w:type="paragraph" w:customStyle="1" w:styleId="9BE593FC2D70416E9DAFAE7475C7D4AA">
    <w:name w:val="9BE593FC2D70416E9DAFAE7475C7D4AA"/>
  </w:style>
  <w:style w:type="paragraph" w:customStyle="1" w:styleId="FE5A9FB153374736A3C164B2C6879461">
    <w:name w:val="FE5A9FB153374736A3C164B2C6879461"/>
  </w:style>
  <w:style w:type="paragraph" w:customStyle="1" w:styleId="CB119EFAD9DE470EAACFCC0704068686">
    <w:name w:val="CB119EFAD9DE470EAACFCC0704068686"/>
  </w:style>
  <w:style w:type="paragraph" w:customStyle="1" w:styleId="5B26EE502DF9476394C2DCE27560CBC0">
    <w:name w:val="5B26EE502DF9476394C2DCE27560CBC0"/>
  </w:style>
  <w:style w:type="paragraph" w:customStyle="1" w:styleId="742BB2C084D14417A5BDA567264EC3D8">
    <w:name w:val="742BB2C084D14417A5BDA567264EC3D8"/>
  </w:style>
  <w:style w:type="paragraph" w:customStyle="1" w:styleId="036D8694B4E74586924B2E4FF29DF632">
    <w:name w:val="036D8694B4E74586924B2E4FF29DF632"/>
  </w:style>
  <w:style w:type="paragraph" w:customStyle="1" w:styleId="BA340A9566B041B9A799DE69A1C99C5D">
    <w:name w:val="BA340A9566B041B9A799DE69A1C99C5D"/>
  </w:style>
  <w:style w:type="paragraph" w:customStyle="1" w:styleId="14753918AD904EC58C5B7EC0C2615795">
    <w:name w:val="14753918AD904EC58C5B7EC0C2615795"/>
  </w:style>
  <w:style w:type="paragraph" w:customStyle="1" w:styleId="45051AFDF6334945A27AC34AB6EE160D">
    <w:name w:val="45051AFDF6334945A27AC34AB6EE160D"/>
  </w:style>
  <w:style w:type="paragraph" w:customStyle="1" w:styleId="DB69D8C74B6A48959AE117929B60EF77">
    <w:name w:val="DB69D8C74B6A48959AE117929B60EF77"/>
  </w:style>
  <w:style w:type="paragraph" w:customStyle="1" w:styleId="DCE9EF8294314A049DF0497D4269C6B5">
    <w:name w:val="DCE9EF8294314A049DF0497D4269C6B5"/>
  </w:style>
  <w:style w:type="paragraph" w:customStyle="1" w:styleId="CF8263E9E2674D6BA2F9F70604A6BB28">
    <w:name w:val="CF8263E9E2674D6BA2F9F70604A6BB28"/>
  </w:style>
  <w:style w:type="paragraph" w:customStyle="1" w:styleId="14E58900AF3F43B6B7963F24C9A7309B">
    <w:name w:val="14E58900AF3F43B6B7963F24C9A7309B"/>
  </w:style>
  <w:style w:type="paragraph" w:customStyle="1" w:styleId="E920DB1B9BAD46E2AAD04E18222DC4AC">
    <w:name w:val="E920DB1B9BAD46E2AAD04E18222DC4AC"/>
  </w:style>
  <w:style w:type="paragraph" w:customStyle="1" w:styleId="AFB81024772D4FB18A5F485E92F9C212">
    <w:name w:val="AFB81024772D4FB18A5F485E92F9C212"/>
  </w:style>
  <w:style w:type="paragraph" w:customStyle="1" w:styleId="72D272E7BFF246BDB3A674F033B0C42B">
    <w:name w:val="72D272E7BFF246BDB3A674F033B0C42B"/>
  </w:style>
  <w:style w:type="paragraph" w:customStyle="1" w:styleId="008A253C4C404C6CA5E35481F0857C57">
    <w:name w:val="008A253C4C404C6CA5E35481F0857C57"/>
  </w:style>
  <w:style w:type="paragraph" w:customStyle="1" w:styleId="BEA71AF792A24FACBE7256D08DD3F19A">
    <w:name w:val="BEA71AF792A24FACBE7256D08DD3F19A"/>
  </w:style>
  <w:style w:type="paragraph" w:customStyle="1" w:styleId="4715A1DBBF8943449F9EAF5BDB178448">
    <w:name w:val="4715A1DBBF8943449F9EAF5BDB178448"/>
  </w:style>
  <w:style w:type="paragraph" w:customStyle="1" w:styleId="6B74DE20539B43A9A10E1D6FBD2402C0">
    <w:name w:val="6B74DE20539B43A9A10E1D6FBD2402C0"/>
  </w:style>
  <w:style w:type="paragraph" w:customStyle="1" w:styleId="934D58A4A62C469EBF83F66EF0FC35D5">
    <w:name w:val="934D58A4A62C469EBF83F66EF0FC35D5"/>
  </w:style>
  <w:style w:type="paragraph" w:customStyle="1" w:styleId="E657DC4179BC49BA997B3BB0600D096B">
    <w:name w:val="E657DC4179BC49BA997B3BB0600D096B"/>
  </w:style>
  <w:style w:type="paragraph" w:customStyle="1" w:styleId="BD0A5E7C24F74468B416FB8EA44B5D63">
    <w:name w:val="BD0A5E7C24F74468B416FB8EA44B5D63"/>
  </w:style>
  <w:style w:type="paragraph" w:customStyle="1" w:styleId="1CA3623B7C75448988005BDB386A2BB4">
    <w:name w:val="1CA3623B7C75448988005BDB386A2BB4"/>
  </w:style>
  <w:style w:type="paragraph" w:customStyle="1" w:styleId="A22B85CBCC6E41019A36D76B0BECED5A">
    <w:name w:val="A22B85CBCC6E41019A36D76B0BECED5A"/>
  </w:style>
  <w:style w:type="paragraph" w:customStyle="1" w:styleId="F43A3CF2AD9446DD982F9902E4D59418">
    <w:name w:val="F43A3CF2AD9446DD982F9902E4D59418"/>
  </w:style>
  <w:style w:type="paragraph" w:customStyle="1" w:styleId="FFA33F6FC2ED4A38A0249D0E5EA6A462">
    <w:name w:val="FFA33F6FC2ED4A38A0249D0E5EA6A462"/>
  </w:style>
  <w:style w:type="paragraph" w:customStyle="1" w:styleId="0829929AF7984D16AF049C1110366357">
    <w:name w:val="0829929AF7984D16AF049C1110366357"/>
  </w:style>
  <w:style w:type="paragraph" w:customStyle="1" w:styleId="C22A435C61224FD6910620C17BA71291">
    <w:name w:val="C22A435C61224FD6910620C17BA71291"/>
  </w:style>
  <w:style w:type="paragraph" w:customStyle="1" w:styleId="00470EAFDD0C481EAD7F57E68FB5BEC2">
    <w:name w:val="00470EAFDD0C481EAD7F57E68FB5BEC2"/>
  </w:style>
  <w:style w:type="paragraph" w:customStyle="1" w:styleId="5B2A71CFD8634C6EA8F27A83F1EDC0FC">
    <w:name w:val="5B2A71CFD8634C6EA8F27A83F1EDC0FC"/>
  </w:style>
  <w:style w:type="paragraph" w:customStyle="1" w:styleId="3D47FF4AC303410CB61C8EE155C35FC2">
    <w:name w:val="3D47FF4AC303410CB61C8EE155C35FC2"/>
  </w:style>
  <w:style w:type="paragraph" w:customStyle="1" w:styleId="A462ED0932B9497EBD58721F89F9783D">
    <w:name w:val="A462ED0932B9497EBD58721F89F9783D"/>
  </w:style>
  <w:style w:type="paragraph" w:customStyle="1" w:styleId="331FF540ED5342849CC84D63C43A8CCD">
    <w:name w:val="331FF540ED5342849CC84D63C43A8CCD"/>
  </w:style>
  <w:style w:type="paragraph" w:customStyle="1" w:styleId="69C1B28DAC794230B60A3CA35F499C17">
    <w:name w:val="69C1B28DAC794230B60A3CA35F499C17"/>
  </w:style>
  <w:style w:type="paragraph" w:customStyle="1" w:styleId="26F85C7E6B984D10B5C75B4930FC9D41">
    <w:name w:val="26F85C7E6B984D10B5C75B4930FC9D41"/>
  </w:style>
  <w:style w:type="paragraph" w:customStyle="1" w:styleId="730764C680FD498BACE7AD9819D031AD">
    <w:name w:val="730764C680FD498BACE7AD9819D031AD"/>
  </w:style>
  <w:style w:type="paragraph" w:customStyle="1" w:styleId="268EE76E96334514BF69874581905CBE">
    <w:name w:val="268EE76E96334514BF69874581905CBE"/>
  </w:style>
  <w:style w:type="paragraph" w:customStyle="1" w:styleId="9BE8EA10A5E145DBA2C80C9476CBD18A">
    <w:name w:val="9BE8EA10A5E145DBA2C80C9476CBD18A"/>
  </w:style>
  <w:style w:type="paragraph" w:customStyle="1" w:styleId="AAB50B279A264091B06C0AF89BC544B6">
    <w:name w:val="AAB50B279A264091B06C0AF89BC544B6"/>
  </w:style>
  <w:style w:type="paragraph" w:customStyle="1" w:styleId="B442545E0DFA47618BDAC43878177711">
    <w:name w:val="B442545E0DFA47618BDAC43878177711"/>
  </w:style>
  <w:style w:type="paragraph" w:customStyle="1" w:styleId="B090DADB479948DB9B756666886C6CDE">
    <w:name w:val="B090DADB479948DB9B756666886C6CDE"/>
  </w:style>
  <w:style w:type="paragraph" w:customStyle="1" w:styleId="EDAB7622547B41C786B87A302F31DC11">
    <w:name w:val="EDAB7622547B41C786B87A302F31DC11"/>
  </w:style>
  <w:style w:type="paragraph" w:customStyle="1" w:styleId="6B0FBD32907449F0B473F8B9252F46FA">
    <w:name w:val="6B0FBD32907449F0B473F8B9252F46FA"/>
  </w:style>
  <w:style w:type="paragraph" w:customStyle="1" w:styleId="20703610018541BDA17C82B17637FB01">
    <w:name w:val="20703610018541BDA17C82B17637FB01"/>
  </w:style>
  <w:style w:type="paragraph" w:customStyle="1" w:styleId="DF85700FA7B04E1FAA0746C8318A5483">
    <w:name w:val="DF85700FA7B04E1FAA0746C8318A5483"/>
  </w:style>
  <w:style w:type="paragraph" w:customStyle="1" w:styleId="36B66DC23B8747DA8488F15F0B656BB3">
    <w:name w:val="36B66DC23B8747DA8488F15F0B656BB3"/>
  </w:style>
  <w:style w:type="paragraph" w:customStyle="1" w:styleId="0ACE2741DF9249ADBCEB2CC857839AE1">
    <w:name w:val="0ACE2741DF9249ADBCEB2CC857839AE1"/>
  </w:style>
  <w:style w:type="paragraph" w:customStyle="1" w:styleId="E99521B922164F13ABE91A776F13E9E3">
    <w:name w:val="E99521B922164F13ABE91A776F13E9E3"/>
  </w:style>
  <w:style w:type="paragraph" w:customStyle="1" w:styleId="618A25A597264371BBC3995EFEB45F05">
    <w:name w:val="618A25A597264371BBC3995EFEB45F05"/>
  </w:style>
  <w:style w:type="paragraph" w:customStyle="1" w:styleId="52454E595F5241F6B3C20E9D48861090">
    <w:name w:val="52454E595F5241F6B3C20E9D48861090"/>
  </w:style>
  <w:style w:type="paragraph" w:customStyle="1" w:styleId="C330BF6692704B96ACA85B4516A0311F">
    <w:name w:val="C330BF6692704B96ACA85B4516A0311F"/>
  </w:style>
  <w:style w:type="paragraph" w:customStyle="1" w:styleId="36DA1C1FE55C4F94BACB2F03B623418D">
    <w:name w:val="36DA1C1FE55C4F94BACB2F03B623418D"/>
  </w:style>
  <w:style w:type="paragraph" w:customStyle="1" w:styleId="58B1A22129FA4AE3805E629FEFE5E9B0">
    <w:name w:val="58B1A22129FA4AE3805E629FEFE5E9B0"/>
  </w:style>
  <w:style w:type="paragraph" w:customStyle="1" w:styleId="C807A08F29DF4127AD4F43372E56A148">
    <w:name w:val="C807A08F29DF4127AD4F43372E56A1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{EB1A6C92-AA3F-4824-AC44-40F5104EF183}</b:Guid>
    <b:Title>Τίτλος άρθρου</b:Title>
    <b:Year>Έτος</b:Year>
    <b:JournalName>Τίτλος περιοδικού</b:JournalName>
    <b:Pages>Σελίδες από - έως</b:Pages>
    <b:Author>
      <b:Author>
        <b:NameList>
          <b:Person>
            <b:Last>Επώνυμο</b:Last>
            <b:First>Όνομα,</b:First>
            <b:Middle>Πατρώνυμο</b:Middle>
          </b:Person>
        </b:NameList>
      </b:Author>
    </b:Author>
    <b:RefOrder>1</b:RefOrder>
  </b:Source>
  <b:Source>
    <b:Tag>Last</b:Tag>
    <b:SourceType>Book</b:SourceType>
    <b:Guid>{78969B18-7C6D-4A9B-8897-863840329523}</b:Guid>
    <b:Title>Τίτλος βιβλίου</b:Title>
    <b:Year>Έτος</b:Year>
    <b:City>Όνομα πόλης</b:City>
    <b:Publisher>Όνομα εκδότη</b:Publisher>
    <b:Author>
      <b:Author>
        <b:NameList>
          <b:Person>
            <b:Last>Επώνυμο</b:Last>
            <b:First>Όνομα,</b:First>
            <b:Middle>Πατρώνυμο</b:Middle>
          </b:Person>
        </b:NameList>
      </b:Author>
    </b:Author>
    <b:RefOrder>2</b:RefOrder>
  </b:Source>
</b:Sources>
</file>

<file path=customXml/itemProps1.xml><?xml version="1.0" encoding="utf-8"?>
<ds:datastoreItem xmlns:ds="http://schemas.openxmlformats.org/officeDocument/2006/customXml" ds:itemID="{5C093387-5349-4A9A-9FE9-8BFC2AD19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{635FD4FA-D8D8-4765-A47E-816A52DBBE53}TF795a8be7-09f1-4a99-b0d5-9ceb1acfb335bc69fe17_win32-33a5f07fe5b9</Template>
  <TotalTime>44</TotalTime>
  <Pages>8</Pages>
  <Words>487</Words>
  <Characters>2633</Characters>
  <Application>Microsoft Office Word</Application>
  <DocSecurity>0</DocSecurity>
  <Lines>21</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Τίτλος εργασίας:</vt: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Τίτλος εργασίας:</dc:title>
  <dc:subject/>
  <dc:creator>Christina Gkreka</dc:creator>
  <cp:keywords/>
  <dc:description/>
  <cp:lastModifiedBy>Christina Gkreka</cp:lastModifiedBy>
  <cp:revision>8</cp:revision>
  <dcterms:created xsi:type="dcterms:W3CDTF">2025-12-01T08:30:00Z</dcterms:created>
  <dcterms:modified xsi:type="dcterms:W3CDTF">2025-12-01T09:14:00Z</dcterms:modified>
</cp:coreProperties>
</file>